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631D6" w14:textId="77777777" w:rsidR="00D53147" w:rsidRDefault="00000000">
      <w:pPr>
        <w:tabs>
          <w:tab w:val="left" w:pos="284"/>
        </w:tabs>
        <w:sectPr w:rsidR="00D53147">
          <w:pgSz w:w="11906" w:h="16838"/>
          <w:pgMar w:top="426" w:right="232" w:bottom="284" w:left="232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57E2E1AF" wp14:editId="35F8CC85">
            <wp:extent cx="7241042" cy="10231203"/>
            <wp:effectExtent l="0" t="0" r="0" b="0"/>
            <wp:docPr id="2041830885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41042" cy="102312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tbl>
      <w:tblPr>
        <w:tblW w:w="1118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213"/>
        <w:gridCol w:w="785"/>
        <w:gridCol w:w="697"/>
        <w:gridCol w:w="7"/>
        <w:gridCol w:w="859"/>
        <w:gridCol w:w="1269"/>
        <w:gridCol w:w="286"/>
        <w:gridCol w:w="851"/>
        <w:gridCol w:w="1421"/>
        <w:gridCol w:w="1128"/>
        <w:gridCol w:w="6"/>
        <w:gridCol w:w="978"/>
        <w:gridCol w:w="721"/>
        <w:gridCol w:w="997"/>
      </w:tblGrid>
      <w:tr w:rsidR="00D53147" w14:paraId="073C13AA" w14:textId="77777777">
        <w:tblPrEx>
          <w:tblCellMar>
            <w:top w:w="0" w:type="dxa"/>
            <w:bottom w:w="0" w:type="dxa"/>
          </w:tblCellMar>
        </w:tblPrEx>
        <w:trPr>
          <w:trHeight w:val="1671"/>
        </w:trPr>
        <w:tc>
          <w:tcPr>
            <w:tcW w:w="9468" w:type="dxa"/>
            <w:gridSpan w:val="14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E2F3"/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FD2906C" w14:textId="77777777" w:rsidR="00D53147" w:rsidRDefault="00000000">
            <w:pPr>
              <w:spacing w:line="320" w:lineRule="exact"/>
              <w:ind w:left="174" w:hanging="174"/>
              <w:jc w:val="center"/>
            </w:pP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28"/>
                <w:szCs w:val="28"/>
              </w:rPr>
              <w:lastRenderedPageBreak/>
              <w:t>現代婦女基金會 【</w:t>
            </w:r>
            <w:r>
              <w:rPr>
                <w:rFonts w:ascii="微軟正黑體" w:eastAsia="微軟正黑體" w:hAnsi="微軟正黑體"/>
                <w:b/>
                <w:sz w:val="28"/>
                <w:szCs w:val="28"/>
              </w:rPr>
              <w:t>2025守護幸福分享愛】 紙本捐款單</w:t>
            </w:r>
          </w:p>
          <w:p w14:paraId="3BFB431F" w14:textId="77777777" w:rsidR="00D53147" w:rsidRDefault="00000000">
            <w:pPr>
              <w:spacing w:line="320" w:lineRule="exact"/>
              <w:jc w:val="center"/>
            </w:pP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捐款800元，贈送</w:t>
            </w:r>
            <w:proofErr w:type="gramStart"/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阿默「</w:t>
            </w:r>
            <w:proofErr w:type="gramEnd"/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18"/>
                <w:szCs w:val="18"/>
              </w:rPr>
              <w:t xml:space="preserve">日本經典乳酪蛋糕」一條 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22"/>
              </w:rPr>
              <w:t>或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18"/>
                <w:szCs w:val="18"/>
              </w:rPr>
              <w:t>「</w:t>
            </w:r>
            <w:hyperlink r:id="rId8" w:history="1"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>達克瓦茲騎士-原味</w:t>
              </w:r>
              <w:proofErr w:type="gramStart"/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>‧</w:t>
              </w:r>
              <w:proofErr w:type="gramEnd"/>
              <w:r>
                <w:rPr>
                  <w:rFonts w:ascii="微軟正黑體" w:eastAsia="微軟正黑體" w:hAnsi="微軟正黑體" w:cs="新細明體"/>
                  <w:b/>
                  <w:bCs/>
                  <w:color w:val="000000"/>
                  <w:sz w:val="18"/>
                  <w:szCs w:val="18"/>
                </w:rPr>
                <w:t>焦糖 (16入)</w:t>
              </w:r>
            </w:hyperlink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18"/>
                <w:szCs w:val="18"/>
              </w:rPr>
              <w:t>」一盒，</w:t>
            </w:r>
          </w:p>
          <w:p w14:paraId="314AC578" w14:textId="77777777" w:rsidR="00D53147" w:rsidRDefault="00000000">
            <w:pPr>
              <w:spacing w:line="320" w:lineRule="exact"/>
              <w:jc w:val="center"/>
            </w:pP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單</w:t>
            </w:r>
            <w:proofErr w:type="gramStart"/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筆捐滿</w:t>
            </w:r>
            <w:proofErr w:type="gramEnd"/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4800元，</w:t>
            </w:r>
            <w:proofErr w:type="gramStart"/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可免運一個</w:t>
            </w:r>
            <w:proofErr w:type="gramEnd"/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地址。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  <w:shd w:val="clear" w:color="auto" w:fill="FFFF00"/>
              </w:rPr>
              <w:t>活動期間：即日起至2025/11/14(五)。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  <w:t> 感謝您的支持與陪伴</w:t>
            </w:r>
            <w:r>
              <w:rPr>
                <w:rFonts w:ascii="微軟正黑體" w:eastAsia="微軟正黑體" w:hAnsi="微軟正黑體" w:cs="新細明體"/>
                <w:bCs/>
                <w:color w:val="000000"/>
                <w:sz w:val="18"/>
                <w:szCs w:val="18"/>
              </w:rPr>
              <w:t>！</w:t>
            </w:r>
          </w:p>
          <w:p w14:paraId="1C8651D4" w14:textId="77777777" w:rsidR="00D53147" w:rsidRDefault="00000000">
            <w:pPr>
              <w:spacing w:line="26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請填妥資料後回傳，傳真：(02)2391-7129，E-mail：m</w:t>
            </w:r>
            <w:hyperlink r:id="rId9" w:history="1">
              <w:r>
                <w:rPr>
                  <w:rFonts w:ascii="微軟正黑體" w:eastAsia="微軟正黑體" w:hAnsi="微軟正黑體" w:cs="新細明體"/>
                  <w:b/>
                  <w:color w:val="000000"/>
                  <w:sz w:val="18"/>
                  <w:szCs w:val="18"/>
                </w:rPr>
                <w:t>wfpr@38.org.tw</w:t>
              </w:r>
            </w:hyperlink>
          </w:p>
          <w:p w14:paraId="67FE058F" w14:textId="77777777" w:rsidR="00D53147" w:rsidRDefault="00000000">
            <w:pPr>
              <w:spacing w:line="32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並來電本會公益行銷部確認(02)2391-7133#83  (週一至週五10:00-12:00 / 14:00-17:00)</w:t>
            </w:r>
          </w:p>
        </w:tc>
        <w:tc>
          <w:tcPr>
            <w:tcW w:w="1718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7282D19" w14:textId="77777777" w:rsidR="00D53147" w:rsidRDefault="00000000">
            <w:pPr>
              <w:spacing w:line="320" w:lineRule="exact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24CACAE8" wp14:editId="12D6EFCA">
                  <wp:simplePos x="0" y="0"/>
                  <wp:positionH relativeFrom="column">
                    <wp:posOffset>133923</wp:posOffset>
                  </wp:positionH>
                  <wp:positionV relativeFrom="paragraph">
                    <wp:posOffset>52559</wp:posOffset>
                  </wp:positionV>
                  <wp:extent cx="797036" cy="797036"/>
                  <wp:effectExtent l="0" t="0" r="3064" b="3064"/>
                  <wp:wrapNone/>
                  <wp:docPr id="441213383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036" cy="797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B56CC01" w14:textId="77777777" w:rsidR="00D53147" w:rsidRDefault="00D53147">
            <w:pPr>
              <w:spacing w:line="320" w:lineRule="exact"/>
              <w:jc w:val="center"/>
              <w:rPr>
                <w:rFonts w:ascii="新細明體" w:hAnsi="新細明體" w:cs="新細明體"/>
                <w:b/>
                <w:bCs/>
                <w:color w:val="FF0000"/>
              </w:rPr>
            </w:pPr>
          </w:p>
          <w:p w14:paraId="4BDD3DD8" w14:textId="77777777" w:rsidR="00D53147" w:rsidRDefault="00000000">
            <w:pPr>
              <w:spacing w:line="320" w:lineRule="exact"/>
              <w:ind w:left="-29" w:firstLine="80"/>
            </w:pPr>
            <w:r>
              <w:rPr>
                <w:rFonts w:ascii="新細明體" w:hAnsi="新細明體" w:cs="新細明體"/>
                <w:b/>
                <w:bCs/>
                <w:color w:val="000000"/>
                <w:sz w:val="16"/>
                <w:szCs w:val="16"/>
              </w:rPr>
              <w:t xml:space="preserve">  </w:t>
            </w:r>
          </w:p>
          <w:p w14:paraId="019A6E80" w14:textId="77777777" w:rsidR="00D53147" w:rsidRDefault="00D53147">
            <w:pPr>
              <w:spacing w:line="320" w:lineRule="exact"/>
              <w:ind w:left="-29" w:firstLine="80"/>
              <w:rPr>
                <w:rFonts w:ascii="新細明體" w:hAnsi="新細明體" w:cs="新細明體"/>
                <w:b/>
                <w:bCs/>
                <w:color w:val="000000"/>
                <w:sz w:val="16"/>
                <w:szCs w:val="16"/>
              </w:rPr>
            </w:pPr>
          </w:p>
          <w:p w14:paraId="1C8DCE9D" w14:textId="77777777" w:rsidR="00D53147" w:rsidRDefault="00000000">
            <w:pPr>
              <w:spacing w:line="320" w:lineRule="exact"/>
              <w:ind w:left="-29" w:firstLine="80"/>
              <w:jc w:val="center"/>
            </w:pPr>
            <w:proofErr w:type="gramStart"/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16"/>
                <w:szCs w:val="16"/>
              </w:rPr>
              <w:t>線上方便捐</w:t>
            </w:r>
            <w:proofErr w:type="gramEnd"/>
          </w:p>
        </w:tc>
      </w:tr>
      <w:tr w:rsidR="00D53147" w14:paraId="02581F90" w14:textId="77777777">
        <w:tblPrEx>
          <w:tblCellMar>
            <w:top w:w="0" w:type="dxa"/>
            <w:bottom w:w="0" w:type="dxa"/>
          </w:tblCellMar>
        </w:tblPrEx>
        <w:trPr>
          <w:trHeight w:val="306"/>
        </w:trPr>
        <w:tc>
          <w:tcPr>
            <w:tcW w:w="2670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6CB0955" w14:textId="77777777" w:rsidR="00D53147" w:rsidRDefault="00000000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631D649" w14:textId="77777777" w:rsidR="00D53147" w:rsidRDefault="00000000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（團主）姓名</w:t>
            </w:r>
          </w:p>
        </w:tc>
        <w:tc>
          <w:tcPr>
            <w:tcW w:w="2558" w:type="dxa"/>
            <w:gridSpan w:val="3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0F68CE4" w14:textId="77777777" w:rsidR="00D53147" w:rsidRDefault="00000000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FF0000"/>
                <w:sz w:val="20"/>
                <w:szCs w:val="20"/>
              </w:rPr>
              <w:t>連絡手機（必填）</w:t>
            </w:r>
          </w:p>
        </w:tc>
        <w:tc>
          <w:tcPr>
            <w:tcW w:w="3830" w:type="dxa"/>
            <w:gridSpan w:val="5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87EB3C" w14:textId="77777777" w:rsidR="00D53147" w:rsidRDefault="00000000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FF0000"/>
                <w:sz w:val="20"/>
                <w:szCs w:val="20"/>
              </w:rPr>
              <w:t>聯絡E-mail(</w:t>
            </w:r>
            <w:proofErr w:type="gramStart"/>
            <w:r>
              <w:rPr>
                <w:rFonts w:ascii="微軟正黑體" w:eastAsia="微軟正黑體" w:hAnsi="微軟正黑體" w:cs="新細明體"/>
                <w:color w:val="FF0000"/>
                <w:sz w:val="20"/>
                <w:szCs w:val="20"/>
              </w:rPr>
              <w:t>必填</w:t>
            </w:r>
            <w:proofErr w:type="gramEnd"/>
            <w:r>
              <w:rPr>
                <w:rFonts w:ascii="微軟正黑體" w:eastAsia="微軟正黑體" w:hAnsi="微軟正黑體" w:cs="新細明體"/>
                <w:color w:val="FF0000"/>
                <w:sz w:val="20"/>
                <w:szCs w:val="20"/>
              </w:rPr>
              <w:t>)</w:t>
            </w:r>
          </w:p>
        </w:tc>
      </w:tr>
      <w:tr w:rsidR="00D53147" w14:paraId="6C9049E7" w14:textId="77777777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2670" w:type="dxa"/>
            <w:gridSpan w:val="6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9BF84B9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536389" w14:textId="77777777" w:rsidR="00D53147" w:rsidRDefault="00D5314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</w:pPr>
          </w:p>
        </w:tc>
        <w:tc>
          <w:tcPr>
            <w:tcW w:w="2558" w:type="dxa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11E3D54" w14:textId="77777777" w:rsidR="00D53147" w:rsidRDefault="00D5314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</w:pPr>
          </w:p>
        </w:tc>
        <w:tc>
          <w:tcPr>
            <w:tcW w:w="3830" w:type="dxa"/>
            <w:gridSpan w:val="5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0237D73" w14:textId="77777777" w:rsidR="00D53147" w:rsidRDefault="00D5314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</w:pPr>
          </w:p>
        </w:tc>
      </w:tr>
      <w:tr w:rsidR="00D53147" w14:paraId="7C60D851" w14:textId="77777777">
        <w:tblPrEx>
          <w:tblCellMar>
            <w:top w:w="0" w:type="dxa"/>
            <w:bottom w:w="0" w:type="dxa"/>
          </w:tblCellMar>
        </w:tblPrEx>
        <w:trPr>
          <w:trHeight w:val="531"/>
        </w:trPr>
        <w:tc>
          <w:tcPr>
            <w:tcW w:w="68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701B8C" w14:textId="77777777" w:rsidR="00D53147" w:rsidRDefault="00000000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4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5DDC6EA" w14:textId="77777777" w:rsidR="00D53147" w:rsidRDefault="00000000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 xml:space="preserve">捐款人(收據抬頭)       </w:t>
            </w:r>
          </w:p>
          <w:p w14:paraId="6824DEFD" w14:textId="77777777" w:rsidR="00D53147" w:rsidRDefault="00000000">
            <w:pPr>
              <w:spacing w:line="240" w:lineRule="exact"/>
              <w:jc w:val="center"/>
            </w:pPr>
            <w:proofErr w:type="gramStart"/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團主請填</w:t>
            </w:r>
            <w:proofErr w:type="gramEnd"/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第一位</w:t>
            </w:r>
          </w:p>
        </w:tc>
        <w:tc>
          <w:tcPr>
            <w:tcW w:w="866" w:type="dxa"/>
            <w:gridSpan w:val="2"/>
            <w:tcBorders>
              <w:top w:val="single" w:sz="12" w:space="0" w:color="000000"/>
              <w:bottom w:val="single" w:sz="8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8B83E6" w14:textId="77777777" w:rsidR="00D53147" w:rsidRDefault="00000000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84FEF4A" w14:textId="77777777" w:rsidR="00D53147" w:rsidRDefault="00000000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索取乳酪蛋糕</w:t>
            </w:r>
          </w:p>
          <w:p w14:paraId="1D9BB078" w14:textId="77777777" w:rsidR="00D53147" w:rsidRDefault="00000000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數量</w:t>
            </w:r>
          </w:p>
        </w:tc>
        <w:tc>
          <w:tcPr>
            <w:tcW w:w="1137" w:type="dxa"/>
            <w:gridSpan w:val="2"/>
            <w:tcBorders>
              <w:top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CDA31D" w14:textId="77777777" w:rsidR="00D53147" w:rsidRDefault="00000000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索取</w:t>
            </w:r>
            <w:r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達克瓦茲騎士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數量</w:t>
            </w:r>
          </w:p>
        </w:tc>
        <w:tc>
          <w:tcPr>
            <w:tcW w:w="4254" w:type="dxa"/>
            <w:gridSpan w:val="5"/>
            <w:tcBorders>
              <w:top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F7803B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收據資料：☆ 選擇紙本收據者填：收據地址</w:t>
            </w:r>
          </w:p>
          <w:p w14:paraId="48FF121A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 xml:space="preserve">　　　　  ☆ </w:t>
            </w:r>
            <w:r>
              <w:rPr>
                <w:rFonts w:ascii="微軟正黑體" w:eastAsia="微軟正黑體" w:hAnsi="微軟正黑體" w:cs="新細明體"/>
                <w:color w:val="FF0000"/>
                <w:sz w:val="16"/>
                <w:szCs w:val="16"/>
              </w:rPr>
              <w:t>選擇電子收據上傳國稅局者填：身分證字號</w:t>
            </w:r>
          </w:p>
        </w:tc>
        <w:tc>
          <w:tcPr>
            <w:tcW w:w="997" w:type="dxa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6651E6" w14:textId="77777777" w:rsidR="00D53147" w:rsidRDefault="00000000">
            <w:pPr>
              <w:spacing w:line="240" w:lineRule="exact"/>
              <w:ind w:right="-26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不以真實姓名徵信請打勾</w:t>
            </w:r>
          </w:p>
        </w:tc>
      </w:tr>
      <w:tr w:rsidR="00D53147" w14:paraId="43E49C64" w14:textId="77777777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A578DB1" w14:textId="77777777" w:rsidR="00D53147" w:rsidRDefault="00000000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1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39949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57C8B7D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0031EB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087F9B7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837FF9" w14:textId="77777777" w:rsidR="00D53147" w:rsidRDefault="00D5314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ED170E2" w14:textId="77777777" w:rsidR="00D53147" w:rsidRDefault="00D5314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D53147" w14:paraId="13408266" w14:textId="77777777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4507FC5" w14:textId="77777777" w:rsidR="00D53147" w:rsidRDefault="00000000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2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F42816F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6C4323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55857F4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32F4FF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2EDADCF" w14:textId="77777777" w:rsidR="00D53147" w:rsidRDefault="00D5314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331A981" w14:textId="77777777" w:rsidR="00D53147" w:rsidRDefault="00D5314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D53147" w14:paraId="30082D55" w14:textId="77777777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CD72FF0" w14:textId="77777777" w:rsidR="00D53147" w:rsidRDefault="00000000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3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656DC75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545F46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D7FA6B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AE8341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1EE5125" w14:textId="77777777" w:rsidR="00D53147" w:rsidRDefault="00D5314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EABCDEF" w14:textId="77777777" w:rsidR="00D53147" w:rsidRDefault="00D5314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D53147" w14:paraId="442A6E55" w14:textId="77777777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BFD1BF" w14:textId="77777777" w:rsidR="00D53147" w:rsidRDefault="00000000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4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DDE6B40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8C52814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9F5917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298852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E5F77C5" w14:textId="77777777" w:rsidR="00D53147" w:rsidRDefault="00D5314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F82B36F" w14:textId="77777777" w:rsidR="00D53147" w:rsidRDefault="00D5314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D53147" w14:paraId="662B260A" w14:textId="77777777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AD797E2" w14:textId="77777777" w:rsidR="00D53147" w:rsidRDefault="00000000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5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BEA8D3F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39830D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9656969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8992E5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2D54C68" w14:textId="77777777" w:rsidR="00D53147" w:rsidRDefault="00D5314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E11D3A" w14:textId="77777777" w:rsidR="00D53147" w:rsidRDefault="00D5314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D53147" w14:paraId="158BB52D" w14:textId="77777777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5F4406" w14:textId="77777777" w:rsidR="00D53147" w:rsidRDefault="00000000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6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1C14D5C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FC17838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2DE638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7E5D613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75267C1" w14:textId="77777777" w:rsidR="00D53147" w:rsidRDefault="00D5314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F630A36" w14:textId="77777777" w:rsidR="00D53147" w:rsidRDefault="00D5314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D53147" w14:paraId="52E6AE52" w14:textId="77777777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BB2470E" w14:textId="77777777" w:rsidR="00D53147" w:rsidRDefault="00000000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7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15CB767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CF4EA06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AC2A88B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C8B776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732F0FA" w14:textId="77777777" w:rsidR="00D53147" w:rsidRDefault="00D5314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5368C3" w14:textId="77777777" w:rsidR="00D53147" w:rsidRDefault="00D5314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D53147" w14:paraId="63D3B643" w14:textId="77777777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BA6371" w14:textId="77777777" w:rsidR="00D53147" w:rsidRDefault="00000000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8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85D637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477F90A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99AE2D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7BBE15E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DC1B800" w14:textId="77777777" w:rsidR="00D53147" w:rsidRDefault="00D5314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BBCC4B9" w14:textId="77777777" w:rsidR="00D53147" w:rsidRDefault="00D5314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D53147" w14:paraId="3F5C5076" w14:textId="77777777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C040600" w14:textId="77777777" w:rsidR="00D53147" w:rsidRDefault="00000000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9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16709C9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F5169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1330D8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458025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1F5B1" w14:textId="77777777" w:rsidR="00D53147" w:rsidRDefault="00D5314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74B5082" w14:textId="77777777" w:rsidR="00D53147" w:rsidRDefault="00D5314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D53147" w14:paraId="428AD1B7" w14:textId="77777777">
        <w:tblPrEx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3879269" w14:textId="77777777" w:rsidR="00D53147" w:rsidRDefault="00000000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</w:rPr>
              <w:t>10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08B44B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FF9552C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B454E1B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D22279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4254" w:type="dxa"/>
            <w:gridSpan w:val="5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814C6E" w14:textId="77777777" w:rsidR="00D53147" w:rsidRDefault="00D5314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F5DF4F3" w14:textId="77777777" w:rsidR="00D53147" w:rsidRDefault="00D5314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</w:rPr>
            </w:pPr>
          </w:p>
        </w:tc>
      </w:tr>
      <w:tr w:rsidR="00D53147" w14:paraId="5EAA61BA" w14:textId="77777777">
        <w:tblPrEx>
          <w:tblCellMar>
            <w:top w:w="0" w:type="dxa"/>
            <w:bottom w:w="0" w:type="dxa"/>
          </w:tblCellMar>
        </w:tblPrEx>
        <w:trPr>
          <w:trHeight w:val="388"/>
        </w:trPr>
        <w:tc>
          <w:tcPr>
            <w:tcW w:w="684" w:type="dxa"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C1F3D" w14:textId="77777777" w:rsidR="00D53147" w:rsidRDefault="00000000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20"/>
              </w:rPr>
              <w:t>總計</w:t>
            </w:r>
          </w:p>
        </w:tc>
        <w:tc>
          <w:tcPr>
            <w:tcW w:w="1979" w:type="dxa"/>
            <w:gridSpan w:val="4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A67451F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6D38790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26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C0455DB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D5EBBC0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</w:rPr>
              <w:t xml:space="preserve">　</w:t>
            </w:r>
          </w:p>
        </w:tc>
        <w:tc>
          <w:tcPr>
            <w:tcW w:w="5251" w:type="dxa"/>
            <w:gridSpan w:val="6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55A511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備註:</w:t>
            </w:r>
          </w:p>
        </w:tc>
      </w:tr>
      <w:tr w:rsidR="00D53147" w14:paraId="0521F962" w14:textId="77777777">
        <w:tblPrEx>
          <w:tblCellMar>
            <w:top w:w="0" w:type="dxa"/>
            <w:bottom w:w="0" w:type="dxa"/>
          </w:tblCellMar>
        </w:tblPrEx>
        <w:trPr>
          <w:trHeight w:val="267"/>
        </w:trPr>
        <w:tc>
          <w:tcPr>
            <w:tcW w:w="11186" w:type="dxa"/>
            <w:gridSpan w:val="16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E2F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7413A2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● 贈品資訊：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乳酪蛋糕(冷藏宅配)：請於室溫16小時以內放入冷藏；</w:t>
            </w:r>
            <w:r>
              <w:rPr>
                <w:rFonts w:ascii="微軟正黑體" w:eastAsia="微軟正黑體" w:hAnsi="微軟正黑體"/>
                <w:color w:val="000000"/>
                <w:sz w:val="18"/>
                <w:szCs w:val="18"/>
              </w:rPr>
              <w:t>達克瓦茲騎士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(冷藏宅配)：請於室溫12小時內放入冷藏</w:t>
            </w:r>
          </w:p>
        </w:tc>
      </w:tr>
      <w:tr w:rsidR="00D53147" w14:paraId="68C042BA" w14:textId="77777777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1186" w:type="dxa"/>
            <w:gridSpan w:val="1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68DBAE" w14:textId="77777777" w:rsidR="00D53147" w:rsidRDefault="00000000">
            <w:pPr>
              <w:spacing w:before="108" w:line="260" w:lineRule="exact"/>
              <w:jc w:val="center"/>
            </w:pPr>
            <w:r>
              <w:rPr>
                <w:rFonts w:ascii="微軟正黑體" w:eastAsia="微軟正黑體" w:hAnsi="微軟正黑體"/>
                <w:b/>
                <w:sz w:val="28"/>
              </w:rPr>
              <w:t xml:space="preserve"> 捐款贈品配送資料表</w:t>
            </w:r>
          </w:p>
        </w:tc>
      </w:tr>
      <w:tr w:rsidR="00D53147" w14:paraId="55FE99D4" w14:textId="77777777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68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CCD354" w14:textId="77777777" w:rsidR="00D53147" w:rsidRDefault="00000000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宅配</w:t>
            </w:r>
          </w:p>
          <w:p w14:paraId="76D41DB8" w14:textId="77777777" w:rsidR="00D53147" w:rsidRDefault="00000000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</w:rPr>
              <w:t>或</w:t>
            </w:r>
          </w:p>
          <w:p w14:paraId="428524BD" w14:textId="77777777" w:rsidR="00D53147" w:rsidRDefault="00000000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索取兌換券</w:t>
            </w:r>
          </w:p>
        </w:tc>
        <w:tc>
          <w:tcPr>
            <w:tcW w:w="1282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DF3B1C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b/>
                <w:color w:val="FF0000"/>
                <w:sz w:val="16"/>
                <w:szCs w:val="16"/>
              </w:rPr>
              <w:t>(二擇</w:t>
            </w:r>
            <w:proofErr w:type="gramStart"/>
            <w:r>
              <w:rPr>
                <w:rFonts w:ascii="微軟正黑體" w:eastAsia="微軟正黑體" w:hAnsi="微軟正黑體" w:cs="新細明體"/>
                <w:b/>
                <w:color w:val="FF0000"/>
                <w:sz w:val="16"/>
                <w:szCs w:val="16"/>
              </w:rPr>
              <w:t>一</w:t>
            </w:r>
            <w:proofErr w:type="gramEnd"/>
            <w:r>
              <w:rPr>
                <w:rFonts w:ascii="微軟正黑體" w:eastAsia="微軟正黑體" w:hAnsi="微軟正黑體" w:cs="新細明體"/>
                <w:b/>
                <w:color w:val="FF0000"/>
                <w:sz w:val="16"/>
                <w:szCs w:val="16"/>
              </w:rPr>
              <w:t>)</w:t>
            </w:r>
          </w:p>
          <w:p w14:paraId="76EB497B" w14:textId="77777777" w:rsidR="00D53147" w:rsidRDefault="00D5314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36"/>
                <w:szCs w:val="36"/>
              </w:rPr>
            </w:pPr>
          </w:p>
          <w:p w14:paraId="3B6EE93F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40"/>
                <w:szCs w:val="40"/>
              </w:rPr>
              <w:t>□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宅配</w:t>
            </w:r>
          </w:p>
          <w:p w14:paraId="28F6EF94" w14:textId="77777777" w:rsidR="00D53147" w:rsidRDefault="00D5314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</w:pPr>
          </w:p>
          <w:p w14:paraId="2451C481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40"/>
                <w:szCs w:val="40"/>
              </w:rPr>
              <w:t>□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紙本兌換劵</w:t>
            </w:r>
          </w:p>
        </w:tc>
        <w:tc>
          <w:tcPr>
            <w:tcW w:w="9220" w:type="dxa"/>
            <w:gridSpan w:val="12"/>
            <w:tcBorders>
              <w:top w:val="single" w:sz="12" w:space="0" w:color="000000"/>
              <w:bottom w:val="dashed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FEC4421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19"/>
                <w:szCs w:val="19"/>
              </w:rPr>
              <w:t>09/22-10/12完成捐款者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：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請選</w:t>
            </w:r>
            <w:proofErr w:type="gramStart"/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此區宅配到貨日</w:t>
            </w:r>
            <w:proofErr w:type="gramEnd"/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 □10/28 (二) □10/29 (三) □10/30 (四) □10/31(五) □11/01(六)  </w:t>
            </w:r>
          </w:p>
        </w:tc>
      </w:tr>
      <w:tr w:rsidR="00D53147" w14:paraId="01A5843A" w14:textId="77777777">
        <w:tblPrEx>
          <w:tblCellMar>
            <w:top w:w="0" w:type="dxa"/>
            <w:bottom w:w="0" w:type="dxa"/>
          </w:tblCellMar>
        </w:tblPrEx>
        <w:trPr>
          <w:trHeight w:val="395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602CF7" w14:textId="77777777" w:rsidR="00D53147" w:rsidRDefault="00D53147"/>
        </w:tc>
        <w:tc>
          <w:tcPr>
            <w:tcW w:w="1282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BA9B621" w14:textId="77777777" w:rsidR="00D53147" w:rsidRDefault="00D53147"/>
        </w:tc>
        <w:tc>
          <w:tcPr>
            <w:tcW w:w="9220" w:type="dxa"/>
            <w:gridSpan w:val="12"/>
            <w:tcBorders>
              <w:top w:val="dashed" w:sz="4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BCE4E1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19"/>
                <w:szCs w:val="19"/>
              </w:rPr>
              <w:t>10/13-11/14完成捐款者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：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請選</w:t>
            </w:r>
            <w:proofErr w:type="gramStart"/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此區宅配到貨日</w:t>
            </w:r>
            <w:proofErr w:type="gramEnd"/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 □12/02 (二) □12/03 (三) □12/04 (四) □12/05(五) □12/06(六)   </w:t>
            </w:r>
          </w:p>
        </w:tc>
      </w:tr>
      <w:tr w:rsidR="00D53147" w14:paraId="0C21DD08" w14:textId="77777777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5CE5B8B" w14:textId="77777777" w:rsidR="00D53147" w:rsidRDefault="00D53147"/>
        </w:tc>
        <w:tc>
          <w:tcPr>
            <w:tcW w:w="1282" w:type="dxa"/>
            <w:gridSpan w:val="3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9ABF5D" w14:textId="77777777" w:rsidR="00D53147" w:rsidRDefault="00D53147"/>
        </w:tc>
        <w:tc>
          <w:tcPr>
            <w:tcW w:w="9220" w:type="dxa"/>
            <w:gridSpan w:val="12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AC05E4" w14:textId="77777777" w:rsidR="00D53147" w:rsidRDefault="00000000"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 xml:space="preserve"> </w:t>
            </w:r>
            <w:proofErr w:type="gramStart"/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符合免運門檻</w:t>
            </w:r>
            <w:proofErr w:type="gramEnd"/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者，可選擇寄送紙本兌換券。(因行政作業繁複，恕不接受未滿6張兌換券寄送)，</w:t>
            </w:r>
          </w:p>
          <w:p w14:paraId="796AAAA8" w14:textId="77777777" w:rsidR="00D53147" w:rsidRDefault="00000000"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 xml:space="preserve"> 持兌換券可至</w:t>
            </w:r>
            <w:proofErr w:type="gramStart"/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阿默各</w:t>
            </w:r>
            <w:proofErr w:type="gramEnd"/>
            <w:r>
              <w:rPr>
                <w:rFonts w:ascii="微軟正黑體" w:eastAsia="微軟正黑體" w:hAnsi="微軟正黑體" w:cs="新細明體"/>
                <w:color w:val="000000"/>
                <w:sz w:val="19"/>
                <w:szCs w:val="19"/>
              </w:rPr>
              <w:t>地門市兌換，</w:t>
            </w:r>
            <w:r>
              <w:rPr>
                <w:rFonts w:ascii="微軟正黑體" w:eastAsia="微軟正黑體" w:hAnsi="微軟正黑體" w:cs="新細明體"/>
                <w:color w:val="FF0000"/>
                <w:sz w:val="19"/>
                <w:szCs w:val="19"/>
              </w:rPr>
              <w:t xml:space="preserve"> (使用期限2026/6/30，預計12/14前寄出。)</w:t>
            </w:r>
          </w:p>
        </w:tc>
      </w:tr>
      <w:tr w:rsidR="00D53147" w14:paraId="00EAB84A" w14:textId="77777777">
        <w:tblPrEx>
          <w:tblCellMar>
            <w:top w:w="0" w:type="dxa"/>
            <w:bottom w:w="0" w:type="dxa"/>
          </w:tblCellMar>
        </w:tblPrEx>
        <w:trPr>
          <w:trHeight w:val="504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A2921E6" w14:textId="77777777" w:rsidR="00D53147" w:rsidRDefault="00D53147"/>
        </w:tc>
        <w:tc>
          <w:tcPr>
            <w:tcW w:w="1282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062B8D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 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C1A67F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A1D5405" w14:textId="77777777" w:rsidR="00D53147" w:rsidRDefault="00000000">
            <w:pPr>
              <w:spacing w:line="200" w:lineRule="atLeast"/>
              <w:ind w:left="118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收貨人電話</w:t>
            </w:r>
          </w:p>
        </w:tc>
        <w:tc>
          <w:tcPr>
            <w:tcW w:w="2558" w:type="dxa"/>
            <w:gridSpan w:val="3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22CFD4A" w14:textId="77777777" w:rsidR="00D53147" w:rsidRDefault="00D5314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DBF93" w14:textId="77777777" w:rsidR="00D53147" w:rsidRDefault="00000000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地址屬性</w:t>
            </w:r>
          </w:p>
        </w:tc>
        <w:tc>
          <w:tcPr>
            <w:tcW w:w="2702" w:type="dxa"/>
            <w:gridSpan w:val="4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AB2D03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  □ 公司   □ 住家</w:t>
            </w:r>
          </w:p>
        </w:tc>
      </w:tr>
      <w:tr w:rsidR="00D53147" w14:paraId="7029ABB0" w14:textId="77777777">
        <w:tblPrEx>
          <w:tblCellMar>
            <w:top w:w="0" w:type="dxa"/>
            <w:bottom w:w="0" w:type="dxa"/>
          </w:tblCellMar>
        </w:tblPrEx>
        <w:trPr>
          <w:trHeight w:val="551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7ACAD73" w14:textId="77777777" w:rsidR="00D53147" w:rsidRDefault="00D53147"/>
        </w:tc>
        <w:tc>
          <w:tcPr>
            <w:tcW w:w="1282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86E1F4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 寄送地址</w:t>
            </w:r>
          </w:p>
        </w:tc>
        <w:tc>
          <w:tcPr>
            <w:tcW w:w="1563" w:type="dxa"/>
            <w:gridSpan w:val="3"/>
            <w:tcBorders>
              <w:top w:val="single" w:sz="2" w:space="0" w:color="000000"/>
              <w:left w:val="single" w:sz="4" w:space="0" w:color="000000"/>
              <w:bottom w:val="single" w:sz="12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F973664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>宅配於下午５點前到貨，恕無法指定時間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9"/>
            <w:tcBorders>
              <w:top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0E719F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 xml:space="preserve">         市/縣         (區)</w:t>
            </w:r>
          </w:p>
        </w:tc>
      </w:tr>
      <w:tr w:rsidR="00D53147" w14:paraId="41666FF3" w14:textId="77777777">
        <w:tblPrEx>
          <w:tblCellMar>
            <w:top w:w="0" w:type="dxa"/>
            <w:bottom w:w="0" w:type="dxa"/>
          </w:tblCellMar>
        </w:tblPrEx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9AC715B" w14:textId="77777777" w:rsidR="00D53147" w:rsidRDefault="00000000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門</w:t>
            </w:r>
          </w:p>
          <w:p w14:paraId="3785719F" w14:textId="77777777" w:rsidR="00D53147" w:rsidRDefault="00000000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市</w:t>
            </w:r>
          </w:p>
          <w:p w14:paraId="1564B822" w14:textId="77777777" w:rsidR="00D53147" w:rsidRDefault="00000000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自</w:t>
            </w:r>
          </w:p>
          <w:p w14:paraId="53F89BE2" w14:textId="77777777" w:rsidR="00D53147" w:rsidRDefault="00000000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取</w:t>
            </w:r>
          </w:p>
        </w:tc>
        <w:tc>
          <w:tcPr>
            <w:tcW w:w="1282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811B66" w14:textId="77777777" w:rsidR="00D53147" w:rsidRDefault="00000000">
            <w:pPr>
              <w:spacing w:line="200" w:lineRule="atLeast"/>
              <w:ind w:left="118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B04D9EC" w14:textId="77777777" w:rsidR="00D53147" w:rsidRDefault="00D5314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428D93F" w14:textId="77777777" w:rsidR="00D53147" w:rsidRDefault="00000000">
            <w:pPr>
              <w:spacing w:line="200" w:lineRule="atLeast"/>
              <w:ind w:left="118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自取人電話</w:t>
            </w:r>
          </w:p>
        </w:tc>
        <w:tc>
          <w:tcPr>
            <w:tcW w:w="2272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232DAA" w14:textId="77777777" w:rsidR="00D53147" w:rsidRDefault="00D53147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sz w:val="32"/>
                <w:szCs w:val="20"/>
              </w:rPr>
            </w:pPr>
          </w:p>
        </w:tc>
        <w:tc>
          <w:tcPr>
            <w:tcW w:w="3830" w:type="dxa"/>
            <w:gridSpan w:val="5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69B9C2F" w14:textId="77777777" w:rsidR="00D53147" w:rsidRDefault="00000000">
            <w:pPr>
              <w:spacing w:line="200" w:lineRule="atLeast"/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5AB9D320" wp14:editId="25E55C0D">
                  <wp:simplePos x="0" y="0"/>
                  <wp:positionH relativeFrom="column">
                    <wp:posOffset>1778764</wp:posOffset>
                  </wp:positionH>
                  <wp:positionV relativeFrom="paragraph">
                    <wp:posOffset>45720</wp:posOffset>
                  </wp:positionV>
                  <wp:extent cx="621718" cy="698034"/>
                  <wp:effectExtent l="0" t="0" r="6932" b="6816"/>
                  <wp:wrapNone/>
                  <wp:docPr id="2007318907" name="圖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18" cy="698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B092800" wp14:editId="59507A90">
                      <wp:simplePos x="0" y="0"/>
                      <wp:positionH relativeFrom="column">
                        <wp:posOffset>1757522</wp:posOffset>
                      </wp:positionH>
                      <wp:positionV relativeFrom="paragraph">
                        <wp:posOffset>6483</wp:posOffset>
                      </wp:positionV>
                      <wp:extent cx="0" cy="797558"/>
                      <wp:effectExtent l="0" t="0" r="38100" b="21592"/>
                      <wp:wrapNone/>
                      <wp:docPr id="113160748" name="直線單箭頭接點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755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8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7214FC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4" o:spid="_x0000_s1026" type="#_x0000_t32" style="position:absolute;margin-left:138.4pt;margin-top:.5pt;width:0;height:62.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" strokeweight=".53008mm">
                      <v:stroke joinstyle="miter"/>
                    </v:shape>
                  </w:pict>
                </mc:Fallback>
              </mc:AlternateConten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  <w:lang w:val="zh-TW"/>
              </w:rPr>
              <w:t>請</w:t>
            </w:r>
            <w:proofErr w:type="gramStart"/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  <w:lang w:val="zh-TW"/>
              </w:rPr>
              <w:t>務必於</w:t>
            </w:r>
            <w:r>
              <w:rPr>
                <w:rFonts w:ascii="微軟正黑體" w:eastAsia="微軟正黑體" w:hAnsi="微軟正黑體" w:cs="新細明體"/>
                <w:b/>
                <w:color w:val="FF0000"/>
                <w:sz w:val="20"/>
                <w:szCs w:val="20"/>
                <w:lang w:val="zh-TW"/>
              </w:rPr>
              <w:t>取貨</w:t>
            </w:r>
            <w:proofErr w:type="gramEnd"/>
            <w:r>
              <w:rPr>
                <w:rFonts w:ascii="微軟正黑體" w:eastAsia="微軟正黑體" w:hAnsi="微軟正黑體" w:cs="新細明體"/>
                <w:b/>
                <w:color w:val="FF0000"/>
                <w:sz w:val="20"/>
                <w:szCs w:val="20"/>
                <w:lang w:val="zh-TW"/>
              </w:rPr>
              <w:t>前去電門市確認</w:t>
            </w:r>
          </w:p>
          <w:p w14:paraId="7AC3B793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  <w:lang w:val="zh-TW"/>
              </w:rPr>
              <w:t>取貨時請報</w:t>
            </w:r>
            <w:r>
              <w:rPr>
                <w:rFonts w:ascii="微軟正黑體" w:eastAsia="微軟正黑體" w:hAnsi="微軟正黑體" w:cs="新細明體"/>
                <w:b/>
                <w:color w:val="FF0000"/>
                <w:sz w:val="20"/>
                <w:szCs w:val="20"/>
                <w:lang w:val="zh-TW"/>
              </w:rPr>
              <w:t>自取人姓名及電話</w:t>
            </w:r>
          </w:p>
        </w:tc>
      </w:tr>
      <w:tr w:rsidR="00D53147" w14:paraId="009871C5" w14:textId="77777777">
        <w:tblPrEx>
          <w:tblCellMar>
            <w:top w:w="0" w:type="dxa"/>
            <w:bottom w:w="0" w:type="dxa"/>
          </w:tblCellMar>
        </w:tblPrEx>
        <w:trPr>
          <w:trHeight w:val="601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1E18656" w14:textId="77777777" w:rsidR="00D53147" w:rsidRDefault="00D53147"/>
        </w:tc>
        <w:tc>
          <w:tcPr>
            <w:tcW w:w="10502" w:type="dxa"/>
            <w:gridSpan w:val="15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EB488B" w14:textId="77777777" w:rsidR="00D53147" w:rsidRDefault="00000000">
            <w:pPr>
              <w:spacing w:line="280" w:lineRule="exact"/>
            </w:pP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09/22-10/12 完成捐款者請選自取日期：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□10/28 (二) □10/29 (三) □10/30 (四) □10/31(五) □11/01(六) □11/02(日)</w:t>
            </w:r>
          </w:p>
          <w:p w14:paraId="444AB1EC" w14:textId="77777777" w:rsidR="00D53147" w:rsidRDefault="0000000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1" locked="0" layoutInCell="1" allowOverlap="1" wp14:anchorId="7F7ADC2C" wp14:editId="275D7979">
                      <wp:simplePos x="0" y="0"/>
                      <wp:positionH relativeFrom="column">
                        <wp:posOffset>5930999</wp:posOffset>
                      </wp:positionH>
                      <wp:positionV relativeFrom="paragraph">
                        <wp:posOffset>30961</wp:posOffset>
                      </wp:positionV>
                      <wp:extent cx="700402" cy="191767"/>
                      <wp:effectExtent l="0" t="0" r="23498" b="17783"/>
                      <wp:wrapNone/>
                      <wp:docPr id="1504317067" name="手繪多邊形: 圖案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0402" cy="191767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1000000"/>
                                  <a:gd name="f4" fmla="*/ f0 1 1000000"/>
                                  <a:gd name="f5" fmla="*/ f1 1 1000000"/>
                                  <a:gd name="f6" fmla="val f2"/>
                                  <a:gd name="f7" fmla="val f3"/>
                                  <a:gd name="f8" fmla="+- f7 0 f6"/>
                                  <a:gd name="f9" fmla="*/ f8 1 1000000"/>
                                  <a:gd name="f10" fmla="*/ 0 f9 1"/>
                                  <a:gd name="f11" fmla="*/ 1000000 f9 1"/>
                                  <a:gd name="f12" fmla="*/ f10 1 f9"/>
                                  <a:gd name="f13" fmla="*/ f11 1 f9"/>
                                  <a:gd name="f14" fmla="*/ f12 f4 1"/>
                                  <a:gd name="f15" fmla="*/ f13 f4 1"/>
                                  <a:gd name="f16" fmla="*/ f13 f5 1"/>
                                  <a:gd name="f17" fmla="*/ f12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4" t="f17" r="f15" b="f16"/>
                                <a:pathLst>
                                  <a:path w="1000000" h="10000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600" cap="flat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2EEBEF" id="手繪多邊形: 圖案 5" o:spid="_x0000_s1026" style="position:absolute;margin-left:467pt;margin-top:2.45pt;width:55.15pt;height:15.1pt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00000,10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" path="m,l1000000,r,1000000l,1000000,,xe" strokecolor="white" strokeweight=".35mm">
                      <v:stroke joinstyle="miter"/>
                      <v:path arrowok="t" o:connecttype="custom" o:connectlocs="350201,0;700402,95884;350201,191767;0,95884" o:connectangles="270,0,90,180" textboxrect="0,0,1000000,1000000"/>
                    </v:shape>
                  </w:pict>
                </mc:Fallback>
              </mc:AlternateConten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18"/>
                <w:szCs w:val="18"/>
              </w:rPr>
              <w:t>10/13-11/14 完成捐款者請選自取日期：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□12/02 (二) □12/03 (三) □12/04 (四) □12/05(五) □12/06(六) □12/07(日)   </w:t>
            </w:r>
          </w:p>
        </w:tc>
      </w:tr>
      <w:tr w:rsidR="00D53147" w14:paraId="12F4BDB2" w14:textId="77777777">
        <w:tblPrEx>
          <w:tblCellMar>
            <w:top w:w="0" w:type="dxa"/>
            <w:bottom w:w="0" w:type="dxa"/>
          </w:tblCellMar>
        </w:tblPrEx>
        <w:trPr>
          <w:trHeight w:val="708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514D88" w14:textId="77777777" w:rsidR="00D53147" w:rsidRDefault="00D53147"/>
        </w:tc>
        <w:tc>
          <w:tcPr>
            <w:tcW w:w="49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11858BD" w14:textId="77777777" w:rsidR="00D53147" w:rsidRDefault="00000000">
            <w:pPr>
              <w:spacing w:line="24" w:lineRule="atLeast"/>
              <w:jc w:val="both"/>
            </w:pPr>
            <w:r>
              <w:rPr>
                <w:rFonts w:ascii="標楷體" w:eastAsia="標楷體" w:hAnsi="標楷體" w:cs="新細明體"/>
                <w:b/>
                <w:sz w:val="22"/>
                <w:szCs w:val="20"/>
              </w:rPr>
              <w:t>北部</w:t>
            </w:r>
          </w:p>
        </w:tc>
        <w:tc>
          <w:tcPr>
            <w:tcW w:w="7309" w:type="dxa"/>
            <w:gridSpan w:val="10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E11131D" w14:textId="77777777" w:rsidR="00D53147" w:rsidRDefault="00000000">
            <w:pPr>
              <w:spacing w:line="24" w:lineRule="atLeast"/>
            </w:pP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□台北復興分店 □台北誠品捷運店 □台北微風站前店 □台北</w:t>
            </w:r>
            <w:r>
              <w:rPr>
                <w:rFonts w:ascii="微軟正黑體" w:eastAsia="微軟正黑體" w:hAnsi="微軟正黑體"/>
                <w:sz w:val="20"/>
                <w:szCs w:val="20"/>
                <w:shd w:val="clear" w:color="auto" w:fill="FFFFFF"/>
              </w:rPr>
              <w:t xml:space="preserve">統一時代店 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□萬華分店</w:t>
            </w:r>
          </w:p>
          <w:p w14:paraId="2017322D" w14:textId="77777777" w:rsidR="00D53147" w:rsidRDefault="00000000">
            <w:pPr>
              <w:spacing w:line="24" w:lineRule="atLeast"/>
            </w:pP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□新光三越南西</w:t>
            </w:r>
            <w:proofErr w:type="gramStart"/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一</w:t>
            </w:r>
            <w:proofErr w:type="gramEnd"/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館店 □</w:t>
            </w:r>
            <w:r>
              <w:rPr>
                <w:rFonts w:ascii="微軟正黑體" w:eastAsia="微軟正黑體" w:hAnsi="微軟正黑體"/>
                <w:sz w:val="20"/>
                <w:szCs w:val="20"/>
                <w:shd w:val="clear" w:color="auto" w:fill="FFFFFF"/>
              </w:rPr>
              <w:t xml:space="preserve">板橋環球店 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□板橋</w:t>
            </w:r>
            <w:proofErr w:type="gramStart"/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大遠百店</w:t>
            </w:r>
            <w:proofErr w:type="gramEnd"/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□土城總店 □林口環球店 </w:t>
            </w:r>
          </w:p>
        </w:tc>
        <w:tc>
          <w:tcPr>
            <w:tcW w:w="2696" w:type="dxa"/>
            <w:gridSpan w:val="3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4ECBEE4" w14:textId="77777777" w:rsidR="00D53147" w:rsidRDefault="00000000">
            <w:pPr>
              <w:spacing w:line="24" w:lineRule="atLeast"/>
              <w:jc w:val="both"/>
            </w:pPr>
            <w:r>
              <w:rPr>
                <w:rFonts w:ascii="標楷體" w:eastAsia="標楷體" w:hAnsi="標楷體" w:cs="新細明體"/>
                <w:b/>
                <w:sz w:val="22"/>
                <w:szCs w:val="20"/>
              </w:rPr>
              <w:t xml:space="preserve">新竹 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proofErr w:type="gramStart"/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巨城店</w:t>
            </w:r>
            <w:proofErr w:type="gramEnd"/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  □新竹水田店 </w:t>
            </w:r>
          </w:p>
          <w:p w14:paraId="796402CC" w14:textId="77777777" w:rsidR="00D53147" w:rsidRDefault="00000000">
            <w:pPr>
              <w:spacing w:line="24" w:lineRule="atLeast"/>
              <w:jc w:val="both"/>
            </w:pPr>
            <w:r>
              <w:rPr>
                <w:rFonts w:ascii="標楷體" w:eastAsia="標楷體" w:hAnsi="標楷體" w:cs="新細明體"/>
                <w:b/>
                <w:sz w:val="22"/>
                <w:szCs w:val="20"/>
              </w:rPr>
              <w:t xml:space="preserve">台中 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□台中文心店</w:t>
            </w:r>
          </w:p>
          <w:p w14:paraId="0CCC4160" w14:textId="77777777" w:rsidR="00D53147" w:rsidRDefault="00000000">
            <w:pPr>
              <w:shd w:val="clear" w:color="auto" w:fill="FFFFFF"/>
            </w:pPr>
            <w:r>
              <w:rPr>
                <w:rFonts w:ascii="標楷體" w:eastAsia="標楷體" w:hAnsi="標楷體" w:cs="新細明體"/>
                <w:b/>
                <w:sz w:val="22"/>
                <w:szCs w:val="20"/>
              </w:rPr>
              <w:t xml:space="preserve">宜蘭 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/>
                <w:sz w:val="20"/>
                <w:szCs w:val="20"/>
                <w:shd w:val="clear" w:color="auto" w:fill="FFFFFF"/>
              </w:rPr>
              <w:t>宜蘭金東店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 xml:space="preserve">　</w:t>
            </w:r>
          </w:p>
        </w:tc>
      </w:tr>
      <w:tr w:rsidR="00D53147" w14:paraId="65E82869" w14:textId="77777777">
        <w:tblPrEx>
          <w:tblCellMar>
            <w:top w:w="0" w:type="dxa"/>
            <w:bottom w:w="0" w:type="dxa"/>
          </w:tblCellMar>
        </w:tblPrEx>
        <w:trPr>
          <w:trHeight w:val="365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21E0385" w14:textId="77777777" w:rsidR="00D53147" w:rsidRDefault="00D53147"/>
        </w:tc>
        <w:tc>
          <w:tcPr>
            <w:tcW w:w="497" w:type="dxa"/>
            <w:gridSpan w:val="2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79E573" w14:textId="77777777" w:rsidR="00D53147" w:rsidRDefault="00000000">
            <w:pPr>
              <w:spacing w:line="24" w:lineRule="atLeast"/>
              <w:jc w:val="both"/>
            </w:pPr>
            <w:r>
              <w:rPr>
                <w:rFonts w:ascii="標楷體" w:eastAsia="標楷體" w:hAnsi="標楷體" w:cs="新細明體"/>
                <w:b/>
                <w:color w:val="000000"/>
                <w:sz w:val="22"/>
                <w:szCs w:val="20"/>
              </w:rPr>
              <w:t>高雄</w:t>
            </w:r>
          </w:p>
        </w:tc>
        <w:tc>
          <w:tcPr>
            <w:tcW w:w="7309" w:type="dxa"/>
            <w:gridSpan w:val="1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3644857" w14:textId="77777777" w:rsidR="00D53147" w:rsidRDefault="00000000">
            <w:pPr>
              <w:spacing w:line="24" w:lineRule="atLeast"/>
              <w:jc w:val="both"/>
            </w:pP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□高雄夢時代店  □高雄</w:t>
            </w:r>
            <w:r>
              <w:rPr>
                <w:rFonts w:ascii="微軟正黑體" w:eastAsia="微軟正黑體" w:hAnsi="微軟正黑體"/>
                <w:sz w:val="20"/>
                <w:szCs w:val="20"/>
                <w:shd w:val="clear" w:color="auto" w:fill="FFFFFF"/>
              </w:rPr>
              <w:t>漢神巨蛋</w:t>
            </w:r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店  □高雄</w:t>
            </w:r>
            <w:proofErr w:type="gramStart"/>
            <w:r>
              <w:rPr>
                <w:rFonts w:ascii="微軟正黑體" w:eastAsia="微軟正黑體" w:hAnsi="微軟正黑體" w:cs="新細明體"/>
                <w:sz w:val="20"/>
                <w:szCs w:val="20"/>
              </w:rPr>
              <w:t>立文店</w:t>
            </w:r>
            <w:proofErr w:type="gramEnd"/>
          </w:p>
        </w:tc>
        <w:tc>
          <w:tcPr>
            <w:tcW w:w="2696" w:type="dxa"/>
            <w:gridSpan w:val="3"/>
            <w:vMerge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9380A19" w14:textId="77777777" w:rsidR="00D53147" w:rsidRDefault="00D53147"/>
        </w:tc>
      </w:tr>
      <w:tr w:rsidR="00D53147" w14:paraId="11561AA4" w14:textId="77777777">
        <w:tblPrEx>
          <w:tblCellMar>
            <w:top w:w="0" w:type="dxa"/>
            <w:bottom w:w="0" w:type="dxa"/>
          </w:tblCellMar>
        </w:tblPrEx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63415A" w14:textId="77777777" w:rsidR="00D53147" w:rsidRDefault="00000000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捐</w:t>
            </w:r>
          </w:p>
          <w:p w14:paraId="78CEE12C" w14:textId="77777777" w:rsidR="00D53147" w:rsidRDefault="00000000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款</w:t>
            </w:r>
          </w:p>
          <w:p w14:paraId="33A16021" w14:textId="77777777" w:rsidR="00D53147" w:rsidRDefault="00000000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方</w:t>
            </w:r>
          </w:p>
          <w:p w14:paraId="50F1914D" w14:textId="77777777" w:rsidR="00D53147" w:rsidRDefault="00000000">
            <w:pPr>
              <w:spacing w:line="240" w:lineRule="exact"/>
              <w:jc w:val="center"/>
            </w:pPr>
            <w:r>
              <w:rPr>
                <w:rFonts w:ascii="微軟正黑體" w:eastAsia="微軟正黑體" w:hAnsi="微軟正黑體" w:cs="新細明體"/>
                <w:b/>
                <w:color w:val="000000"/>
              </w:rPr>
              <w:t>式</w:t>
            </w:r>
          </w:p>
        </w:tc>
        <w:tc>
          <w:tcPr>
            <w:tcW w:w="6672" w:type="dxa"/>
            <w:gridSpan w:val="10"/>
            <w:tcBorders>
              <w:top w:val="single" w:sz="12" w:space="0" w:color="000000"/>
              <w:left w:val="single" w:sz="12" w:space="0" w:color="000000"/>
              <w:right w:val="single" w:sz="8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E602378" w14:textId="77777777" w:rsidR="00D53147" w:rsidRDefault="00000000">
            <w:r>
              <w:t>□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 xml:space="preserve">信用卡授權書　持卡人姓名：  　      □VISA □MASTER □JCB  </w:t>
            </w:r>
          </w:p>
        </w:tc>
        <w:tc>
          <w:tcPr>
            <w:tcW w:w="3830" w:type="dxa"/>
            <w:gridSpan w:val="5"/>
            <w:vMerge w:val="restart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93D8D09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32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b/>
                <w:bCs/>
                <w:color w:val="000000"/>
                <w:sz w:val="20"/>
                <w:szCs w:val="20"/>
              </w:rPr>
              <w:t>ATM轉帳</w:t>
            </w:r>
          </w:p>
          <w:p w14:paraId="39584EF6" w14:textId="77777777" w:rsidR="00D53147" w:rsidRDefault="00000000">
            <w:pPr>
              <w:spacing w:line="32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匯款人：</w:t>
            </w:r>
          </w:p>
          <w:p w14:paraId="0BDA1228" w14:textId="77777777" w:rsidR="00D53147" w:rsidRDefault="00000000">
            <w:pPr>
              <w:spacing w:line="32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帳號後五碼：</w:t>
            </w:r>
          </w:p>
          <w:p w14:paraId="47F73364" w14:textId="77777777" w:rsidR="00D53147" w:rsidRDefault="00000000">
            <w:pPr>
              <w:spacing w:line="32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匯款金額：</w:t>
            </w:r>
          </w:p>
          <w:p w14:paraId="717B5945" w14:textId="77777777" w:rsidR="00D53147" w:rsidRDefault="00000000">
            <w:pPr>
              <w:spacing w:line="32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匯款日期：</w:t>
            </w:r>
          </w:p>
          <w:p w14:paraId="241C9305" w14:textId="77777777" w:rsidR="00D53147" w:rsidRDefault="00000000">
            <w:pPr>
              <w:spacing w:line="280" w:lineRule="exact"/>
              <w:jc w:val="both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銀行：台北富邦銀行 南門分行(代號012)     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br/>
              <w:t xml:space="preserve">戶名：財團法人現代婦女教育基金會  </w:t>
            </w:r>
          </w:p>
          <w:p w14:paraId="7740F078" w14:textId="77777777" w:rsidR="00D53147" w:rsidRDefault="00000000">
            <w:pPr>
              <w:spacing w:line="280" w:lineRule="exact"/>
              <w:jc w:val="both"/>
            </w:pPr>
            <w:r>
              <w:rPr>
                <w:rFonts w:ascii="微軟正黑體" w:eastAsia="微軟正黑體" w:hAnsi="微軟正黑體" w:cs="新細明體"/>
                <w:b/>
                <w:sz w:val="20"/>
                <w:szCs w:val="20"/>
              </w:rPr>
              <w:t>帳號：</w:t>
            </w:r>
            <w:r>
              <w:rPr>
                <w:b/>
              </w:rPr>
              <w:t>00510210900193</w:t>
            </w:r>
          </w:p>
        </w:tc>
      </w:tr>
      <w:tr w:rsidR="00D53147" w14:paraId="0B851D27" w14:textId="77777777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F48C08C" w14:textId="77777777" w:rsidR="00D53147" w:rsidRDefault="00D53147"/>
        </w:tc>
        <w:tc>
          <w:tcPr>
            <w:tcW w:w="6672" w:type="dxa"/>
            <w:gridSpan w:val="10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14:paraId="150F92D4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3830" w:type="dxa"/>
            <w:gridSpan w:val="5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1808BEF" w14:textId="77777777" w:rsidR="00D53147" w:rsidRDefault="00D53147"/>
        </w:tc>
      </w:tr>
      <w:tr w:rsidR="00D53147" w14:paraId="432239DD" w14:textId="77777777">
        <w:tblPrEx>
          <w:tblCellMar>
            <w:top w:w="0" w:type="dxa"/>
            <w:bottom w:w="0" w:type="dxa"/>
          </w:tblCellMar>
        </w:tblPrEx>
        <w:trPr>
          <w:trHeight w:val="416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CBC2608" w14:textId="77777777" w:rsidR="00D53147" w:rsidRDefault="00D53147"/>
        </w:tc>
        <w:tc>
          <w:tcPr>
            <w:tcW w:w="6672" w:type="dxa"/>
            <w:gridSpan w:val="10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8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90BB19D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發卡銀行：                      有效期限：__ __月__ __年</w:t>
            </w:r>
          </w:p>
        </w:tc>
        <w:tc>
          <w:tcPr>
            <w:tcW w:w="3830" w:type="dxa"/>
            <w:gridSpan w:val="5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0A98A0F" w14:textId="77777777" w:rsidR="00D53147" w:rsidRDefault="00D53147"/>
        </w:tc>
      </w:tr>
      <w:tr w:rsidR="00D53147" w14:paraId="5E4C394A" w14:textId="77777777">
        <w:tblPrEx>
          <w:tblCellMar>
            <w:top w:w="0" w:type="dxa"/>
            <w:bottom w:w="0" w:type="dxa"/>
          </w:tblCellMar>
        </w:tblPrEx>
        <w:trPr>
          <w:trHeight w:val="702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12BA04" w14:textId="77777777" w:rsidR="00D53147" w:rsidRDefault="00D53147"/>
        </w:tc>
        <w:tc>
          <w:tcPr>
            <w:tcW w:w="6672" w:type="dxa"/>
            <w:gridSpan w:val="10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8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076E00D" w14:textId="77777777" w:rsidR="00D53147" w:rsidRDefault="00000000">
            <w:pPr>
              <w:spacing w:line="24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捐款金額： __________元+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運費220元</w:t>
            </w:r>
            <w:r>
              <w:rPr>
                <w:rFonts w:ascii="微軟正黑體" w:eastAsia="微軟正黑體" w:hAnsi="微軟正黑體" w:cs="新細明體"/>
                <w:b/>
                <w:color w:val="000000"/>
                <w:sz w:val="20"/>
                <w:szCs w:val="20"/>
              </w:rPr>
              <w:t xml:space="preserve">or </w:t>
            </w: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 xml:space="preserve">□免運費=_____________元　　</w:t>
            </w:r>
          </w:p>
          <w:p w14:paraId="7B7E4031" w14:textId="77777777" w:rsidR="00D53147" w:rsidRDefault="00000000">
            <w:pPr>
              <w:spacing w:line="100" w:lineRule="atLeast"/>
            </w:pP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/>
                <w:b/>
                <w:color w:val="FF0000"/>
                <w:sz w:val="18"/>
                <w:szCs w:val="18"/>
              </w:rPr>
              <w:t>冷藏宅配運費220元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 xml:space="preserve"> ; 滿4800元可享</w:t>
            </w:r>
            <w:proofErr w:type="gramStart"/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一處免運</w:t>
            </w:r>
            <w:proofErr w:type="gramEnd"/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8"/>
              </w:rPr>
              <w:t>)</w:t>
            </w:r>
          </w:p>
        </w:tc>
        <w:tc>
          <w:tcPr>
            <w:tcW w:w="3830" w:type="dxa"/>
            <w:gridSpan w:val="5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571801A" w14:textId="77777777" w:rsidR="00D53147" w:rsidRDefault="00D53147"/>
        </w:tc>
      </w:tr>
      <w:tr w:rsidR="00D53147" w14:paraId="15153F13" w14:textId="77777777">
        <w:tblPrEx>
          <w:tblCellMar>
            <w:top w:w="0" w:type="dxa"/>
            <w:bottom w:w="0" w:type="dxa"/>
          </w:tblCellMar>
        </w:tblPrEx>
        <w:trPr>
          <w:trHeight w:val="369"/>
        </w:trPr>
        <w:tc>
          <w:tcPr>
            <w:tcW w:w="68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DBDB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D3EAF8A" w14:textId="77777777" w:rsidR="00D53147" w:rsidRDefault="00D53147"/>
        </w:tc>
        <w:tc>
          <w:tcPr>
            <w:tcW w:w="1979" w:type="dxa"/>
            <w:gridSpan w:val="4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8E10AF0" w14:textId="77777777" w:rsidR="00D53147" w:rsidRDefault="00000000">
            <w:pPr>
              <w:spacing w:line="460" w:lineRule="exact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持卡人簽名(</w:t>
            </w:r>
            <w:proofErr w:type="gramStart"/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親簽</w:t>
            </w:r>
            <w:proofErr w:type="gramEnd"/>
            <w:r>
              <w:rPr>
                <w:rFonts w:ascii="微軟正黑體" w:eastAsia="微軟正黑體" w:hAnsi="微軟正黑體" w:cs="新細明體"/>
                <w:color w:val="000000"/>
                <w:sz w:val="20"/>
                <w:szCs w:val="20"/>
              </w:rPr>
              <w:t>)</w:t>
            </w:r>
          </w:p>
        </w:tc>
        <w:tc>
          <w:tcPr>
            <w:tcW w:w="4693" w:type="dxa"/>
            <w:gridSpan w:val="6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8" w:space="0" w:color="000000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C6D6FCE" w14:textId="77777777" w:rsidR="00D53147" w:rsidRDefault="00D53147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3830" w:type="dxa"/>
            <w:gridSpan w:val="5"/>
            <w:vMerge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670AC7" w14:textId="77777777" w:rsidR="00D53147" w:rsidRDefault="00D53147"/>
        </w:tc>
      </w:tr>
      <w:tr w:rsidR="00D53147" w14:paraId="0508D46A" w14:textId="77777777">
        <w:tblPrEx>
          <w:tblCellMar>
            <w:top w:w="0" w:type="dxa"/>
            <w:bottom w:w="0" w:type="dxa"/>
          </w:tblCellMar>
        </w:tblPrEx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B217A04" w14:textId="77777777" w:rsidR="00D53147" w:rsidRDefault="0000000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809E99A" wp14:editId="3F53A032">
                      <wp:simplePos x="0" y="0"/>
                      <wp:positionH relativeFrom="column">
                        <wp:posOffset>1435</wp:posOffset>
                      </wp:positionH>
                      <wp:positionV relativeFrom="paragraph">
                        <wp:posOffset>722</wp:posOffset>
                      </wp:positionV>
                      <wp:extent cx="552453" cy="1828800"/>
                      <wp:effectExtent l="0" t="0" r="0" b="0"/>
                      <wp:wrapNone/>
                      <wp:docPr id="1941135128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3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14:paraId="2E4008C2" w14:textId="77777777" w:rsidR="00D53147" w:rsidRDefault="00D53147"/>
                              </w:txbxContent>
                            </wps:txbx>
                            <wps:bodyPr vert="horz" wrap="square" lIns="91440" tIns="45720" rIns="91440" bIns="45720" anchor="t" anchorCtr="0" compatLnSpc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809E99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6" o:spid="_x0000_s1026" type="#_x0000_t202" style="position:absolute;margin-left:.1pt;margin-top:.05pt;width:43.5pt;height:2in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" filled="f" stroked="f">
                      <v:textbox style="mso-fit-shape-to-text:t">
                        <w:txbxContent>
                          <w:p w14:paraId="2E4008C2" w14:textId="77777777" w:rsidR="00D53147" w:rsidRDefault="00D5314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sz w:val="18"/>
                <w:szCs w:val="20"/>
              </w:rPr>
              <w:t>主辦單位</w:t>
            </w:r>
          </w:p>
        </w:tc>
        <w:tc>
          <w:tcPr>
            <w:tcW w:w="6388" w:type="dxa"/>
            <w:gridSpan w:val="9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E52DB8B" w14:textId="77777777" w:rsidR="00D53147" w:rsidRDefault="00000000">
            <w:pPr>
              <w:spacing w:before="108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0635838C" wp14:editId="4E043C1E">
                  <wp:simplePos x="0" y="0"/>
                  <wp:positionH relativeFrom="column">
                    <wp:posOffset>47155</wp:posOffset>
                  </wp:positionH>
                  <wp:positionV relativeFrom="paragraph">
                    <wp:posOffset>42483</wp:posOffset>
                  </wp:positionV>
                  <wp:extent cx="1345676" cy="185403"/>
                  <wp:effectExtent l="0" t="0" r="6874" b="5097"/>
                  <wp:wrapNone/>
                  <wp:docPr id="753016223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676" cy="18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軟正黑體" w:eastAsia="微軟正黑體" w:hAnsi="微軟正黑體"/>
                <w:sz w:val="18"/>
                <w:szCs w:val="20"/>
              </w:rPr>
              <w:t xml:space="preserve">                          02-2391-7133#83  　</w:t>
            </w:r>
            <w:hyperlink r:id="rId13" w:history="1">
              <w:r>
                <w:rPr>
                  <w:rStyle w:val="aa"/>
                  <w:rFonts w:ascii="微軟正黑體" w:eastAsia="微軟正黑體" w:hAnsi="微軟正黑體"/>
                  <w:sz w:val="18"/>
                  <w:szCs w:val="20"/>
                </w:rPr>
                <w:t>www.38.org.tw</w:t>
              </w:r>
            </w:hyperlink>
            <w:r>
              <w:rPr>
                <w:rFonts w:ascii="微軟正黑體" w:eastAsia="微軟正黑體" w:hAnsi="微軟正黑體"/>
                <w:sz w:val="18"/>
                <w:szCs w:val="20"/>
              </w:rPr>
              <w:t xml:space="preserve"> </w:t>
            </w:r>
          </w:p>
        </w:tc>
        <w:tc>
          <w:tcPr>
            <w:tcW w:w="112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BD5982" w14:textId="77777777" w:rsidR="00D53147" w:rsidRDefault="00000000">
            <w:pPr>
              <w:spacing w:before="108"/>
              <w:jc w:val="both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16"/>
              </w:rPr>
              <w:t>來源：</w:t>
            </w:r>
            <w:r>
              <w:rPr>
                <w:rFonts w:ascii="微軟正黑體" w:eastAsia="微軟正黑體" w:hAnsi="微軟正黑體" w:cs="新細明體"/>
                <w:color w:val="000000"/>
                <w:sz w:val="18"/>
                <w:szCs w:val="16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color w:val="000000"/>
                <w:sz w:val="16"/>
                <w:szCs w:val="16"/>
              </w:rPr>
              <w:t xml:space="preserve">         </w:t>
            </w:r>
          </w:p>
        </w:tc>
        <w:tc>
          <w:tcPr>
            <w:tcW w:w="2702" w:type="dxa"/>
            <w:gridSpan w:val="4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A1FAD5D" w14:textId="77777777" w:rsidR="00D53147" w:rsidRDefault="00000000">
            <w:pPr>
              <w:spacing w:line="160" w:lineRule="exact"/>
              <w:jc w:val="both"/>
            </w:pPr>
            <w:r>
              <w:rPr>
                <w:rFonts w:ascii="微軟正黑體" w:eastAsia="微軟正黑體" w:hAnsi="微軟正黑體" w:cs="新細明體"/>
                <w:color w:val="000000"/>
                <w:sz w:val="14"/>
                <w:szCs w:val="14"/>
              </w:rPr>
              <w:t>(主辦單位填寫)</w:t>
            </w:r>
          </w:p>
          <w:p w14:paraId="6C4A9A28" w14:textId="77777777" w:rsidR="00D53147" w:rsidRDefault="00000000">
            <w:pPr>
              <w:spacing w:before="108" w:line="160" w:lineRule="exact"/>
              <w:jc w:val="both"/>
            </w:pPr>
            <w:r>
              <w:rPr>
                <w:rFonts w:ascii="微軟正黑體" w:eastAsia="微軟正黑體" w:hAnsi="微軟正黑體" w:cs="新細明體"/>
                <w:color w:val="000000"/>
                <w:sz w:val="20"/>
                <w:szCs w:val="16"/>
              </w:rPr>
              <w:t>編號：</w:t>
            </w:r>
          </w:p>
        </w:tc>
      </w:tr>
    </w:tbl>
    <w:p w14:paraId="3EC99EEE" w14:textId="77777777" w:rsidR="00D53147" w:rsidRDefault="00D53147"/>
    <w:sectPr w:rsidR="00D53147">
      <w:pgSz w:w="11906" w:h="16838"/>
      <w:pgMar w:top="426" w:right="232" w:bottom="284" w:left="23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BED5DF" w14:textId="77777777" w:rsidR="002F7D0D" w:rsidRDefault="002F7D0D">
      <w:r>
        <w:separator/>
      </w:r>
    </w:p>
  </w:endnote>
  <w:endnote w:type="continuationSeparator" w:id="0">
    <w:p w14:paraId="46802775" w14:textId="77777777" w:rsidR="002F7D0D" w:rsidRDefault="002F7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2C9F9" w14:textId="77777777" w:rsidR="002F7D0D" w:rsidRDefault="002F7D0D">
      <w:r>
        <w:rPr>
          <w:color w:val="000000"/>
        </w:rPr>
        <w:separator/>
      </w:r>
    </w:p>
  </w:footnote>
  <w:footnote w:type="continuationSeparator" w:id="0">
    <w:p w14:paraId="7989685A" w14:textId="77777777" w:rsidR="002F7D0D" w:rsidRDefault="002F7D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A767E0"/>
    <w:multiLevelType w:val="multilevel"/>
    <w:tmpl w:val="A9906678"/>
    <w:styleLink w:val="LS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num w:numId="1" w16cid:durableId="13649870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D53147"/>
    <w:rsid w:val="002F7D0D"/>
    <w:rsid w:val="008E18F1"/>
    <w:rsid w:val="00AB4EF8"/>
    <w:rsid w:val="00D53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FD274"/>
  <w15:docId w15:val="{EE380883-CCF6-4AC3-9BA8-BFA3ED9A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新細明體" w:hAnsi="Calibri" w:cs="Times New Roman"/>
        <w:kern w:val="3"/>
        <w:sz w:val="24"/>
        <w:szCs w:val="24"/>
        <w:lang w:val="en-US" w:eastAsia="zh-TW" w:bidi="ar-SA"/>
      </w:rPr>
    </w:rPrDefault>
    <w:pPrDefault>
      <w:pPr>
        <w:overflowPunct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標題1"/>
    <w:basedOn w:val="a"/>
    <w:pPr>
      <w:keepNext/>
      <w:spacing w:before="180" w:after="180" w:line="720" w:lineRule="auto"/>
      <w:outlineLvl w:val="0"/>
    </w:pPr>
    <w:rPr>
      <w:rFonts w:ascii="Calibri Light" w:hAnsi="Calibri Light"/>
      <w:b/>
      <w:bCs/>
      <w:sz w:val="52"/>
      <w:szCs w:val="52"/>
    </w:rPr>
  </w:style>
  <w:style w:type="paragraph" w:customStyle="1" w:styleId="2">
    <w:name w:val="標題2"/>
    <w:basedOn w:val="a"/>
    <w:pPr>
      <w:keepNext/>
      <w:spacing w:line="720" w:lineRule="auto"/>
      <w:outlineLvl w:val="1"/>
    </w:pPr>
    <w:rPr>
      <w:rFonts w:ascii="Calibri Light" w:hAnsi="Calibri Light"/>
      <w:b/>
      <w:bCs/>
      <w:sz w:val="48"/>
      <w:szCs w:val="48"/>
    </w:rPr>
  </w:style>
  <w:style w:type="paragraph" w:customStyle="1" w:styleId="3">
    <w:name w:val="標題3"/>
    <w:basedOn w:val="a"/>
    <w:pPr>
      <w:keepNext/>
      <w:spacing w:line="720" w:lineRule="auto"/>
      <w:outlineLvl w:val="2"/>
    </w:pPr>
    <w:rPr>
      <w:rFonts w:ascii="Calibri Light" w:hAnsi="Calibri Light"/>
      <w:b/>
      <w:bCs/>
      <w:sz w:val="36"/>
      <w:szCs w:val="36"/>
    </w:rPr>
  </w:style>
  <w:style w:type="paragraph" w:customStyle="1" w:styleId="4">
    <w:name w:val="標題4"/>
    <w:basedOn w:val="a"/>
    <w:pPr>
      <w:keepNext/>
      <w:spacing w:line="720" w:lineRule="auto"/>
      <w:outlineLvl w:val="3"/>
    </w:pPr>
    <w:rPr>
      <w:rFonts w:ascii="Calibri Light" w:hAnsi="Calibri Light"/>
      <w:sz w:val="36"/>
      <w:szCs w:val="36"/>
    </w:rPr>
  </w:style>
  <w:style w:type="paragraph" w:styleId="a3">
    <w:name w:val="head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頁首字元"/>
    <w:basedOn w:val="a0"/>
    <w:rPr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頁尾字元"/>
    <w:basedOn w:val="a0"/>
    <w:rPr>
      <w:sz w:val="20"/>
      <w:szCs w:val="20"/>
    </w:rPr>
  </w:style>
  <w:style w:type="paragraph" w:styleId="a7">
    <w:name w:val="No Spacing"/>
  </w:style>
  <w:style w:type="character" w:customStyle="1" w:styleId="10">
    <w:name w:val="標題1字元"/>
    <w:basedOn w:val="a0"/>
    <w:rPr>
      <w:rFonts w:ascii="Calibri Light" w:eastAsia="新細明體" w:hAnsi="Calibri Light" w:cs="Times New Roman"/>
      <w:b/>
      <w:bCs/>
      <w:kern w:val="3"/>
      <w:sz w:val="52"/>
      <w:szCs w:val="52"/>
    </w:rPr>
  </w:style>
  <w:style w:type="character" w:customStyle="1" w:styleId="20">
    <w:name w:val="標題2字元"/>
    <w:basedOn w:val="a0"/>
    <w:rPr>
      <w:rFonts w:ascii="Calibri Light" w:eastAsia="新細明體" w:hAnsi="Calibri Light" w:cs="Times New Roman"/>
      <w:b/>
      <w:bCs/>
      <w:sz w:val="48"/>
      <w:szCs w:val="48"/>
    </w:rPr>
  </w:style>
  <w:style w:type="character" w:customStyle="1" w:styleId="30">
    <w:name w:val="標題3字元"/>
    <w:basedOn w:val="a0"/>
    <w:rPr>
      <w:rFonts w:ascii="Calibri Light" w:eastAsia="新細明體" w:hAnsi="Calibri Light" w:cs="Times New Roman"/>
      <w:b/>
      <w:bCs/>
      <w:sz w:val="36"/>
      <w:szCs w:val="36"/>
    </w:rPr>
  </w:style>
  <w:style w:type="character" w:customStyle="1" w:styleId="40">
    <w:name w:val="標題4字元"/>
    <w:basedOn w:val="a0"/>
    <w:rPr>
      <w:rFonts w:ascii="Calibri Light" w:eastAsia="新細明體" w:hAnsi="Calibri Light" w:cs="Times New Roman"/>
      <w:sz w:val="36"/>
      <w:szCs w:val="36"/>
    </w:rPr>
  </w:style>
  <w:style w:type="paragraph" w:styleId="a8">
    <w:name w:val="Balloon Text"/>
    <w:basedOn w:val="a"/>
    <w:rPr>
      <w:rFonts w:ascii="Calibri Light" w:hAnsi="Calibri Light"/>
      <w:sz w:val="18"/>
      <w:szCs w:val="18"/>
    </w:rPr>
  </w:style>
  <w:style w:type="character" w:customStyle="1" w:styleId="a9">
    <w:name w:val="註解方塊文字字元"/>
    <w:basedOn w:val="a0"/>
    <w:rPr>
      <w:rFonts w:ascii="Calibri Light" w:eastAsia="新細明體" w:hAnsi="Calibri Light" w:cs="Times New Roman"/>
      <w:sz w:val="18"/>
      <w:szCs w:val="18"/>
    </w:rPr>
  </w:style>
  <w:style w:type="character" w:styleId="aa">
    <w:name w:val="Hyperlink"/>
    <w:basedOn w:val="a0"/>
    <w:rPr>
      <w:color w:val="0000FF"/>
      <w:u w:val="single"/>
    </w:rPr>
  </w:style>
  <w:style w:type="character" w:styleId="ab">
    <w:name w:val="annotation reference"/>
    <w:basedOn w:val="a0"/>
    <w:rPr>
      <w:sz w:val="18"/>
      <w:szCs w:val="18"/>
    </w:rPr>
  </w:style>
  <w:style w:type="paragraph" w:styleId="ac">
    <w:name w:val="annotation text"/>
    <w:basedOn w:val="a"/>
  </w:style>
  <w:style w:type="character" w:customStyle="1" w:styleId="ad">
    <w:name w:val="註解文字字元"/>
    <w:basedOn w:val="a0"/>
  </w:style>
  <w:style w:type="paragraph" w:styleId="ae">
    <w:name w:val="annotation subject"/>
    <w:basedOn w:val="ac"/>
    <w:rPr>
      <w:b/>
      <w:bCs/>
    </w:rPr>
  </w:style>
  <w:style w:type="character" w:customStyle="1" w:styleId="af">
    <w:name w:val="註解主旨字元"/>
    <w:basedOn w:val="ad"/>
    <w:rPr>
      <w:b/>
      <w:bCs/>
    </w:rPr>
  </w:style>
  <w:style w:type="character" w:customStyle="1" w:styleId="af0">
    <w:name w:val="未解析的提及項目"/>
    <w:basedOn w:val="a0"/>
    <w:rPr>
      <w:color w:val="605E5C"/>
      <w:shd w:val="clear" w:color="auto" w:fill="E1DFDD"/>
    </w:rPr>
  </w:style>
  <w:style w:type="paragraph" w:customStyle="1" w:styleId="Web">
    <w:name w:val="內文Web"/>
    <w:basedOn w:val="a"/>
    <w:pPr>
      <w:spacing w:before="100" w:after="100"/>
    </w:pPr>
    <w:rPr>
      <w:rFonts w:ascii="新細明體" w:hAnsi="新細明體" w:cs="新細明體"/>
    </w:rPr>
  </w:style>
  <w:style w:type="character" w:styleId="af1">
    <w:name w:val="Strong"/>
    <w:basedOn w:val="a0"/>
    <w:rPr>
      <w:b/>
      <w:bCs/>
    </w:rPr>
  </w:style>
  <w:style w:type="numbering" w:customStyle="1" w:styleId="LS1">
    <w:name w:val="LS1"/>
    <w:basedOn w:val="a2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1725</Characters>
  <Application>Microsoft Office Word</Application>
  <DocSecurity>0</DocSecurity>
  <Lines>14</Lines>
  <Paragraphs>4</Paragraphs>
  <ScaleCrop>false</ScaleCrop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yasmine</cp:lastModifiedBy>
  <cp:revision>2</cp:revision>
  <cp:lastPrinted>2023-09-05T02:11:00Z</cp:lastPrinted>
  <dcterms:created xsi:type="dcterms:W3CDTF">2025-10-03T04:10:00Z</dcterms:created>
  <dcterms:modified xsi:type="dcterms:W3CDTF">2025-10-03T04:10:00Z</dcterms:modified>
</cp:coreProperties>
</file>